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DB5" w:rsidRDefault="002E7DB5" w:rsidP="0037404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240.45pt;margin-top:-25.95pt;width:222.75pt;height:167.25pt;z-index:-251664384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1" o:spid="_x0000_s1027" type="#_x0000_t75" style="position:absolute;left:0;text-align:left;margin-left:16.2pt;margin-top:-32.7pt;width:260.25pt;height:195.75pt;z-index:-251665408;visibility:visible">
            <v:imagedata r:id="rId5" o:title=""/>
          </v:shape>
        </w:pict>
      </w:r>
    </w:p>
    <w:p w:rsidR="002E7DB5" w:rsidRDefault="002E7DB5" w:rsidP="003740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7DB5" w:rsidRDefault="002E7DB5" w:rsidP="003740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7DB5" w:rsidRDefault="002E7DB5" w:rsidP="003740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7DB5" w:rsidRDefault="002E7DB5" w:rsidP="003740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7DB5" w:rsidRDefault="002E7DB5" w:rsidP="003740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E7DB5" w:rsidRDefault="002E7DB5" w:rsidP="007E4C78">
      <w:pPr>
        <w:jc w:val="center"/>
        <w:rPr>
          <w:rFonts w:ascii="Times New Roman" w:hAnsi="Times New Roman"/>
          <w:b/>
          <w:sz w:val="28"/>
          <w:szCs w:val="28"/>
        </w:rPr>
      </w:pPr>
      <w:r w:rsidRPr="00374048">
        <w:rPr>
          <w:rFonts w:ascii="Times New Roman" w:hAnsi="Times New Roman"/>
          <w:b/>
          <w:sz w:val="28"/>
          <w:szCs w:val="28"/>
        </w:rPr>
        <w:t xml:space="preserve"> Муниципальный фестиваль детского творчества «Открой себя миру», посвященный </w:t>
      </w:r>
      <w:r>
        <w:rPr>
          <w:rFonts w:ascii="Times New Roman" w:hAnsi="Times New Roman"/>
          <w:b/>
          <w:sz w:val="28"/>
          <w:szCs w:val="28"/>
        </w:rPr>
        <w:t>Международному Дню защиты детей</w:t>
      </w:r>
    </w:p>
    <w:p w:rsidR="002E7DB5" w:rsidRPr="007E4C78" w:rsidRDefault="002E7DB5" w:rsidP="007E4C7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30 мая в р.п. Верхняя Синячиха  на стадионе «Орион»  состоялся традиционный муниципальный фестиваль детского творчества «Открой себя миру», посвященный Международному Дню защиты детей.</w:t>
      </w:r>
    </w:p>
    <w:p w:rsidR="002E7DB5" w:rsidRDefault="002E7DB5" w:rsidP="007E4C7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программе праздника  были предусмотрены Парад участников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фестиваля, Гала- концерт, спортивные соревнования.</w:t>
      </w:r>
    </w:p>
    <w:p w:rsidR="002E7DB5" w:rsidRDefault="002E7DB5" w:rsidP="007E4C7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 время фестиваля работали игровые площадки</w:t>
      </w:r>
      <w:r w:rsidRPr="005C48F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батуты, карусели, игровой городок.  Желающие смогли покататься на пони и поучаствовать в конкурсах, викторинах и мастер- классах.</w:t>
      </w:r>
    </w:p>
    <w:p w:rsidR="002E7DB5" w:rsidRDefault="002E7DB5" w:rsidP="007E4C7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Программа праздника была очень насыщенная и интересная!</w:t>
      </w:r>
    </w:p>
    <w:p w:rsidR="002E7DB5" w:rsidRDefault="002E7DB5" w:rsidP="007E4C7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Открытие фестиваля началось с Парада участников.</w:t>
      </w:r>
    </w:p>
    <w:p w:rsidR="002E7DB5" w:rsidRDefault="002E7DB5" w:rsidP="007E4C7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 сопровождении  детского духового оркестра Верхнесинячихинской  детской школы искусств разноцветные  колонны делегаций, возглавляемые Главами сельских и поселковой  Администраций, торжественным шагом направились на стадион, где и состоялось открытие фестиваля. </w:t>
      </w: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margin-left:234.45pt;margin-top:7.55pt;width:202.5pt;height:152.25pt;z-index:-251662336;visibility:visible">
            <v:imagedata r:id="rId6" o:title=""/>
          </v:shape>
        </w:pict>
      </w:r>
      <w:r>
        <w:rPr>
          <w:noProof/>
          <w:lang w:eastAsia="ru-RU"/>
        </w:rPr>
        <w:pict>
          <v:shape id="_x0000_s1029" type="#_x0000_t75" style="position:absolute;margin-left:-24.3pt;margin-top:12.05pt;width:190.7pt;height:143.25pt;z-index:-251663360;visibility:visible">
            <v:imagedata r:id="rId7" o:title=""/>
          </v:shape>
        </w:pict>
      </w: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0" type="#_x0000_t75" style="position:absolute;margin-left:51.45pt;margin-top:14.5pt;width:199.3pt;height:149.25pt;z-index:-251661312;visibility:visible">
            <v:imagedata r:id="rId8" o:title=""/>
          </v:shape>
        </w:pict>
      </w: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31" type="#_x0000_t75" style="position:absolute;margin-left:280.2pt;margin-top:5.6pt;width:198pt;height:148.5pt;z-index:-251660288;visibility:visible">
            <v:imagedata r:id="rId9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F144E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На стадионе участников  фестиваля радушно встречали   сказочные  персонажи - Солнце, Прыг и Скок, поздравив всех детей с началом лета и пообещав  детям на празднике   многоцветие  красок, песен и музыки – настоящую радугу!</w:t>
      </w:r>
    </w:p>
    <w:p w:rsidR="002E7DB5" w:rsidRPr="005C48FC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Со славами приветствия и поздравлением  выступил  Глава Администрации муниципального образования Алапаевское  Константин Ильич Деев.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рамках фестиваля состоялся Гала – концерт юных участников творческих коллективов муниципальных учреждений культуры. 165 юных исполнителей  достойно представили свое творчество на сцене стадиона.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Среди участников  Гала- концерта были победители муниципального конкурса детского и юношеского творчества «Наши надежды», проходившего в декабре прошлого года, в  завершении Года культуры.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</w:t>
      </w:r>
      <w:r w:rsidRPr="00295CD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  Танцевальная  группа «Радуга» (руководитель Савелькова О.В., Деевский ДК), которая  своим задорным </w:t>
      </w:r>
      <w:r w:rsidRPr="00D54BDB">
        <w:rPr>
          <w:rFonts w:ascii="Times New Roman" w:hAnsi="Times New Roman"/>
          <w:sz w:val="28"/>
          <w:szCs w:val="28"/>
        </w:rPr>
        <w:t xml:space="preserve">выступлением </w:t>
      </w:r>
      <w:r>
        <w:rPr>
          <w:rFonts w:ascii="Times New Roman" w:hAnsi="Times New Roman"/>
          <w:sz w:val="28"/>
          <w:szCs w:val="28"/>
        </w:rPr>
        <w:t>с танцами «Самовар», «Топни ножкой» покорила</w:t>
      </w:r>
      <w:r w:rsidRPr="00D54BDB">
        <w:rPr>
          <w:rFonts w:ascii="Times New Roman" w:hAnsi="Times New Roman"/>
          <w:sz w:val="28"/>
          <w:szCs w:val="28"/>
        </w:rPr>
        <w:t xml:space="preserve">  всех зрителей.</w:t>
      </w:r>
      <w:r>
        <w:rPr>
          <w:rFonts w:ascii="Times New Roman" w:hAnsi="Times New Roman"/>
          <w:sz w:val="28"/>
          <w:szCs w:val="28"/>
        </w:rPr>
        <w:t xml:space="preserve"> А хореографическая </w:t>
      </w:r>
      <w:r w:rsidRPr="00D54BDB">
        <w:rPr>
          <w:rFonts w:ascii="Times New Roman" w:hAnsi="Times New Roman"/>
          <w:sz w:val="28"/>
          <w:szCs w:val="28"/>
        </w:rPr>
        <w:t xml:space="preserve"> группа «Карнавал»</w:t>
      </w:r>
      <w:r>
        <w:rPr>
          <w:rFonts w:ascii="Times New Roman" w:hAnsi="Times New Roman"/>
          <w:sz w:val="28"/>
          <w:szCs w:val="28"/>
        </w:rPr>
        <w:t xml:space="preserve"> в очередной раз порадовала  нас   новыми яркими танцами. 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" o:spid="_x0000_s1032" type="#_x0000_t75" style="position:absolute;left:0;text-align:left;margin-left:70.95pt;margin-top:4.1pt;width:303.75pt;height:181.5pt;z-index:-251658240;visibility:visible">
            <v:imagedata r:id="rId10" o:title=""/>
          </v:shape>
        </w:pic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Образцовый  детский  </w:t>
      </w:r>
      <w:r w:rsidRPr="00295CD5">
        <w:rPr>
          <w:rFonts w:ascii="Times New Roman" w:hAnsi="Times New Roman"/>
          <w:sz w:val="28"/>
          <w:szCs w:val="28"/>
        </w:rPr>
        <w:t>танцевальный коллектив «Улыбка» (старшая группа) Останинс</w:t>
      </w:r>
      <w:r>
        <w:rPr>
          <w:rFonts w:ascii="Times New Roman" w:hAnsi="Times New Roman"/>
          <w:sz w:val="28"/>
          <w:szCs w:val="28"/>
        </w:rPr>
        <w:t>кого ДК (рук. Е. Подкорытова) исполнил  танец «Плетень», а младшая группа  представила танец  «Щечки румяны».</w:t>
      </w:r>
    </w:p>
    <w:p w:rsidR="002E7DB5" w:rsidRPr="005423A2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 большим восторгом юные зрители принимали зажигательное выступление   группы современного  танца «Свора» (рук. Чехомов О.И., Верхнесинячихинской ДК)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5" o:spid="_x0000_s1033" type="#_x0000_t75" style="position:absolute;left:0;text-align:left;margin-left:42.45pt;margin-top:8.35pt;width:357.75pt;height:186pt;z-index:-251652096;visibility:visible">
            <v:imagedata r:id="rId11" o:title=""/>
          </v:shape>
        </w:pict>
      </w:r>
      <w:r>
        <w:rPr>
          <w:rFonts w:ascii="Times New Roman" w:hAnsi="Times New Roman"/>
          <w:sz w:val="28"/>
          <w:szCs w:val="28"/>
        </w:rPr>
        <w:tab/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Вокальное творчество было представлено  детскими творческими коллективами и солистами</w:t>
      </w:r>
      <w:r w:rsidRPr="00295CD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Вокальный дуэт «Соф-и-Ан» (рук. Скутина Л.В., Заринский ДК) исполнили песни  «Две половинки» и «Ежик».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исполнении Симы Коровиной </w:t>
      </w:r>
      <w:r w:rsidRPr="008E325A">
        <w:rPr>
          <w:rFonts w:ascii="Times New Roman" w:hAnsi="Times New Roman"/>
          <w:sz w:val="28"/>
          <w:szCs w:val="28"/>
        </w:rPr>
        <w:t xml:space="preserve"> из Останино (рук-ль О. Федорахина)</w:t>
      </w:r>
      <w:r>
        <w:rPr>
          <w:rFonts w:ascii="Times New Roman" w:hAnsi="Times New Roman"/>
          <w:sz w:val="28"/>
          <w:szCs w:val="28"/>
        </w:rPr>
        <w:t>, лауреата конкурса «Наши надежды»,  прозвучала «Рассыпала Маланья горох».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Зенкова Таня (Костинский ДК) исполнила песню «Солнышко».  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концерте приняли участие танцевальные и вокальные коллективы Верхнесинячихинской ДШИ – вокальное трио «На одном дыхании» (рук. Гасанова Л.М.),хореографический ансамбль учащихся ДШИ (рук. Романова Н.Н.), ансамбль ложкарей «Хохлома» (рук. Тимофеева С.С.). 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4" type="#_x0000_t75" style="position:absolute;left:0;text-align:left;margin-left:46.2pt;margin-top:6.2pt;width:373.5pt;height:244.5pt;z-index:-251656192;visibility:visible">
            <v:imagedata r:id="rId1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Лауреаты областного конкурса художественного моделирования одежды «Юный кутюрье» - «Театр моды»  под руководством Абатуровой Л.В. представили  новую   композицию «Цветочная фантазия».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5" type="#_x0000_t75" style="position:absolute;left:0;text-align:left;margin-left:-7.05pt;margin-top:-9.45pt;width:467.75pt;height:217.5pt;z-index:-251659264;visibility:visible">
            <v:imagedata r:id="rId13" o:title=""/>
          </v:shape>
        </w:pic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Приятным моментом концертной программы стало выступление гостей фестиваля  из города Алапаевска. Мальцева Владислава – обладательница Диплома лауреата 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степени  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областного фестиваля «Уральские звездочки  2015», солистка Образцового детского музыкального театра «Барабашка»      (рук. Беляева Т.Г.)   артистично и музыкально исполнила песни «Раз-ладошка, два – ладошка!» и «Шоколадка».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На концертной  площадке фестиваля выступили детские творческие коллективы</w:t>
      </w:r>
      <w:r w:rsidRPr="005646B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Костинского ДК – танцевальная группа «Очарование» (рук. Расщектаева О.В.), Верхнесинячихинского ДК -вокальная группа «Новое поколение» (рук. Деречук С.В.), Заринского ДК –Акробатический дуэт (рук. Носова К.А.), танцевальная группа из с. Кировское (рук. Плахова О.С.)</w:t>
      </w:r>
      <w:r w:rsidRPr="000154E7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солисты –Прохоров Кирилл из села Деево (рук. Леонтьева НФ) с «Веселой песенкой», Поздина Наталья – Ключевской ДК (рук. Мясникова Ю.А.), Гневанова Екатерина –Бутаковский ДК (рук. Ячменева Е.В.) с песней «По камушкам», Брюзгина Карина из с.Клевакино (рук. Клещева Е.В.) . </w:t>
      </w:r>
    </w:p>
    <w:p w:rsidR="002E7DB5" w:rsidRPr="003A40C9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номинации «Художественное слово» выступили Товченникова Александра из с.Коптелово и  Гневанова Екатерина. 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17F2">
        <w:rPr>
          <w:rFonts w:ascii="Times New Roman" w:hAnsi="Times New Roman"/>
          <w:sz w:val="28"/>
          <w:szCs w:val="28"/>
        </w:rPr>
        <w:t>В номинации «Художественное слово»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7F2">
        <w:rPr>
          <w:rFonts w:ascii="Times New Roman" w:hAnsi="Times New Roman"/>
          <w:sz w:val="28"/>
          <w:szCs w:val="28"/>
        </w:rPr>
        <w:t>победители муниципального конкурса детского и юношеского творчества «Наши надежды» -</w:t>
      </w:r>
      <w:r>
        <w:rPr>
          <w:rFonts w:ascii="Times New Roman" w:hAnsi="Times New Roman"/>
          <w:sz w:val="28"/>
          <w:szCs w:val="28"/>
        </w:rPr>
        <w:t xml:space="preserve"> Александра Товченникова (рук.</w:t>
      </w:r>
      <w:r w:rsidRPr="008B17F2">
        <w:rPr>
          <w:rFonts w:ascii="Times New Roman" w:hAnsi="Times New Roman"/>
          <w:sz w:val="28"/>
          <w:szCs w:val="28"/>
        </w:rPr>
        <w:t xml:space="preserve">С. Аксенова, Коптеловский ДК) удивила зрителей искрометной скоморошиной «Во зеленом во бору», 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8B17F2">
        <w:rPr>
          <w:rFonts w:ascii="Times New Roman" w:hAnsi="Times New Roman"/>
          <w:sz w:val="28"/>
          <w:szCs w:val="28"/>
        </w:rPr>
        <w:t>Екатерина Гневанова</w:t>
      </w:r>
      <w:r>
        <w:rPr>
          <w:rFonts w:ascii="Times New Roman" w:hAnsi="Times New Roman"/>
          <w:sz w:val="28"/>
          <w:szCs w:val="28"/>
        </w:rPr>
        <w:t xml:space="preserve">  из деревни Ячменева</w:t>
      </w:r>
      <w:r w:rsidRPr="008B17F2">
        <w:rPr>
          <w:rFonts w:ascii="Times New Roman" w:hAnsi="Times New Roman"/>
          <w:sz w:val="28"/>
          <w:szCs w:val="28"/>
        </w:rPr>
        <w:t xml:space="preserve"> (рук-ль Е. Ячменева) </w:t>
      </w:r>
      <w:r>
        <w:rPr>
          <w:rFonts w:ascii="Times New Roman" w:hAnsi="Times New Roman"/>
          <w:sz w:val="28"/>
          <w:szCs w:val="28"/>
        </w:rPr>
        <w:t xml:space="preserve"> с большой проникновенностью </w:t>
      </w:r>
      <w:r w:rsidRPr="008B17F2">
        <w:rPr>
          <w:rFonts w:ascii="Times New Roman" w:hAnsi="Times New Roman"/>
          <w:sz w:val="28"/>
          <w:szCs w:val="28"/>
        </w:rPr>
        <w:t>прочла стихотворение «Подкидыш»</w:t>
      </w:r>
      <w:r>
        <w:rPr>
          <w:rFonts w:ascii="Times New Roman" w:hAnsi="Times New Roman"/>
          <w:sz w:val="28"/>
          <w:szCs w:val="28"/>
        </w:rPr>
        <w:t>.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На Гала- концерте  О.П. Чечулина, начальник отдела культуры Администрации муниципального образования Алапаевское, вручила Дипломы Лауреатов </w:t>
      </w:r>
      <w:r w:rsidRPr="008B17F2">
        <w:rPr>
          <w:rFonts w:ascii="Times New Roman" w:hAnsi="Times New Roman"/>
          <w:sz w:val="28"/>
          <w:szCs w:val="28"/>
        </w:rPr>
        <w:t>муниципального конкурса детского и юношеского творчества «Наши надежды»</w:t>
      </w:r>
      <w:r>
        <w:rPr>
          <w:rFonts w:ascii="Times New Roman" w:hAnsi="Times New Roman"/>
          <w:sz w:val="28"/>
          <w:szCs w:val="28"/>
        </w:rPr>
        <w:t>, проходившего в декабре 2014 года  и пожелала всем участникам фестиваля дальнейших творческих успехов и новых побед.</w:t>
      </w:r>
    </w:p>
    <w:p w:rsidR="002E7DB5" w:rsidRDefault="002E7DB5" w:rsidP="00A55A5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заключительную песню фестиваля «Пусть всегда будет солнце» в исполнении вокального ансамбля Заринского ДК и хореографического коллектива Деевского ДК  в небо взлетел большой гелиевый шар в форме 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6" type="#_x0000_t75" style="position:absolute;left:0;text-align:left;margin-left:-7.05pt;margin-top:8.95pt;width:467.75pt;height:266.25pt;z-index:-251657216;visibility:visible">
            <v:imagedata r:id="rId14" o:title=""/>
          </v:shape>
        </w:pic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Pr="00A4767A" w:rsidRDefault="002E7DB5" w:rsidP="00A55A5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Солнца со  словами</w:t>
      </w:r>
      <w:r w:rsidRPr="00A4767A">
        <w:rPr>
          <w:rFonts w:ascii="Times New Roman" w:hAnsi="Times New Roman"/>
          <w:sz w:val="28"/>
          <w:szCs w:val="28"/>
        </w:rPr>
        <w:t>:</w:t>
      </w:r>
    </w:p>
    <w:p w:rsidR="002E7DB5" w:rsidRDefault="002E7DB5" w:rsidP="00A55A5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желаем вам</w:t>
      </w:r>
    </w:p>
    <w:p w:rsidR="002E7DB5" w:rsidRDefault="002E7DB5" w:rsidP="00A55A5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Счастья большого, как шар земной,</w:t>
      </w:r>
    </w:p>
    <w:p w:rsidR="002E7DB5" w:rsidRDefault="002E7DB5" w:rsidP="00A55A5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Звонкости смеха, как эхо весной!</w:t>
      </w:r>
    </w:p>
    <w:p w:rsidR="002E7DB5" w:rsidRDefault="002E7DB5" w:rsidP="00A55A5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Нежности, ласки, как зелень берез, </w:t>
      </w:r>
    </w:p>
    <w:p w:rsidR="002E7DB5" w:rsidRPr="00A4767A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Все, что задумали, чтобы сбылось</w:t>
      </w:r>
    </w:p>
    <w:p w:rsidR="002E7DB5" w:rsidRPr="00C65ED7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течение всего праздника на стадионе проходили спортивные соревнования  по волейболу,  баскетболу и стрит-болу среди учащихся общеобразовательных учреждений МО Алапаевское, организованные  ДЮСШ.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 празднике    дети не только </w:t>
      </w:r>
      <w:r w:rsidRPr="00A4767A">
        <w:rPr>
          <w:rFonts w:ascii="Times New Roman" w:hAnsi="Times New Roman"/>
          <w:sz w:val="28"/>
          <w:szCs w:val="28"/>
        </w:rPr>
        <w:t>получили уд</w:t>
      </w:r>
      <w:r>
        <w:rPr>
          <w:rFonts w:ascii="Times New Roman" w:hAnsi="Times New Roman"/>
          <w:sz w:val="28"/>
          <w:szCs w:val="28"/>
        </w:rPr>
        <w:t>овольствие от своих выступлений и донесли  радость своего творчества  до зрителей, но и  смогли поучаствовать в развлекательных  игровых и спортивных  программах.</w:t>
      </w: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E7DB5" w:rsidRDefault="002E7DB5" w:rsidP="0074759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37" type="#_x0000_t75" style="position:absolute;left:0;text-align:left;margin-left:1.15pt;margin-top:.3pt;width:231.85pt;height:174pt;z-index:-251655168;visibility:visible">
            <v:imagedata r:id="rId15" o:title=""/>
          </v:shape>
        </w:pict>
      </w:r>
      <w:r>
        <w:rPr>
          <w:noProof/>
          <w:lang w:eastAsia="ru-RU"/>
        </w:rPr>
        <w:pict>
          <v:shape id="Рисунок 14" o:spid="_x0000_s1038" type="#_x0000_t75" style="position:absolute;left:0;text-align:left;margin-left:-34.05pt;margin-top:321.3pt;width:244.5pt;height:183.75pt;z-index:-251653120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12" o:spid="_x0000_s1039" type="#_x0000_t75" style="position:absolute;left:0;text-align:left;margin-left:196.2pt;margin-top:152.5pt;width:255pt;height:191.25pt;z-index:-251654144;visibility:visible">
            <v:imagedata r:id="rId17" o:title=""/>
          </v:shape>
        </w:pict>
      </w:r>
    </w:p>
    <w:sectPr w:rsidR="002E7DB5" w:rsidSect="008D4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41BE"/>
    <w:rsid w:val="000154E7"/>
    <w:rsid w:val="00087F7B"/>
    <w:rsid w:val="00093478"/>
    <w:rsid w:val="000E1374"/>
    <w:rsid w:val="00121022"/>
    <w:rsid w:val="00131DDA"/>
    <w:rsid w:val="00136EEA"/>
    <w:rsid w:val="001B0990"/>
    <w:rsid w:val="001B7E6E"/>
    <w:rsid w:val="001F2843"/>
    <w:rsid w:val="00211230"/>
    <w:rsid w:val="00273A61"/>
    <w:rsid w:val="0028305B"/>
    <w:rsid w:val="00295CD5"/>
    <w:rsid w:val="002E7DB5"/>
    <w:rsid w:val="003072F4"/>
    <w:rsid w:val="00325C71"/>
    <w:rsid w:val="003517C4"/>
    <w:rsid w:val="00374048"/>
    <w:rsid w:val="003A40C9"/>
    <w:rsid w:val="003C1DE3"/>
    <w:rsid w:val="00421F32"/>
    <w:rsid w:val="004652CA"/>
    <w:rsid w:val="004A12B0"/>
    <w:rsid w:val="004E47EF"/>
    <w:rsid w:val="005341BE"/>
    <w:rsid w:val="005423A2"/>
    <w:rsid w:val="005646BB"/>
    <w:rsid w:val="005C48FC"/>
    <w:rsid w:val="005D5DB6"/>
    <w:rsid w:val="0061378F"/>
    <w:rsid w:val="00687FCE"/>
    <w:rsid w:val="00736BC2"/>
    <w:rsid w:val="0074759F"/>
    <w:rsid w:val="00761569"/>
    <w:rsid w:val="007E396B"/>
    <w:rsid w:val="007E4C78"/>
    <w:rsid w:val="00803E34"/>
    <w:rsid w:val="00853B73"/>
    <w:rsid w:val="008B17F2"/>
    <w:rsid w:val="008D4A95"/>
    <w:rsid w:val="008E325A"/>
    <w:rsid w:val="00917AAB"/>
    <w:rsid w:val="00926E5B"/>
    <w:rsid w:val="00992011"/>
    <w:rsid w:val="00A4767A"/>
    <w:rsid w:val="00A55A51"/>
    <w:rsid w:val="00B01288"/>
    <w:rsid w:val="00B4588C"/>
    <w:rsid w:val="00C65ED7"/>
    <w:rsid w:val="00CA6DFC"/>
    <w:rsid w:val="00CE2B53"/>
    <w:rsid w:val="00CE2D14"/>
    <w:rsid w:val="00D54BDB"/>
    <w:rsid w:val="00E078D0"/>
    <w:rsid w:val="00E5605D"/>
    <w:rsid w:val="00EC44CB"/>
    <w:rsid w:val="00F144E0"/>
    <w:rsid w:val="00F20592"/>
    <w:rsid w:val="00F30631"/>
    <w:rsid w:val="00F465D2"/>
    <w:rsid w:val="00F46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A9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5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5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348</TotalTime>
  <Pages>5</Pages>
  <Words>877</Words>
  <Characters>5004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</cp:lastModifiedBy>
  <cp:revision>18</cp:revision>
  <dcterms:created xsi:type="dcterms:W3CDTF">2015-06-01T07:41:00Z</dcterms:created>
  <dcterms:modified xsi:type="dcterms:W3CDTF">2015-06-03T04:47:00Z</dcterms:modified>
</cp:coreProperties>
</file>